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DIF" w:hAnsi="DIF"/>
        </w:rPr>
        <w:id w:val="-1463572188"/>
        <w:lock w:val="contentLocked"/>
        <w:placeholder>
          <w:docPart w:val="DefaultPlaceholder_-1854013440"/>
        </w:placeholder>
        <w:group/>
      </w:sdtPr>
      <w:sdtEndPr/>
      <w:sdtContent>
        <w:p w14:paraId="49007D35" w14:textId="23000F92" w:rsidR="009A29C5" w:rsidRPr="002A407A" w:rsidRDefault="008D7B0F" w:rsidP="009A29C5">
          <w:pPr>
            <w:rPr>
              <w:rFonts w:ascii="DIF" w:hAnsi="DIF"/>
            </w:rPr>
          </w:pPr>
          <w:r>
            <w:rPr>
              <w:b/>
              <w:bCs/>
              <w:noProof/>
            </w:rPr>
            <w:drawing>
              <wp:anchor distT="0" distB="0" distL="114300" distR="114300" simplePos="0" relativeHeight="251659264" behindDoc="0" locked="0" layoutInCell="1" allowOverlap="1" wp14:anchorId="566DD575" wp14:editId="7EBBC4D3">
                <wp:simplePos x="0" y="0"/>
                <wp:positionH relativeFrom="page">
                  <wp:align>left</wp:align>
                </wp:positionH>
                <wp:positionV relativeFrom="paragraph">
                  <wp:posOffset>-1073150</wp:posOffset>
                </wp:positionV>
                <wp:extent cx="7638257" cy="2546350"/>
                <wp:effectExtent l="0" t="0" r="1270" b="6350"/>
                <wp:wrapNone/>
                <wp:docPr id="324649095" name="Billede 2" descr="Et billede, der indeholder tekst, skærmbillede, design&#10;&#10;AI-genereret indhold kan være ukorrek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4649095" name="Billede 2" descr="Et billede, der indeholder tekst, skærmbillede, design&#10;&#10;AI-genereret indhold kan være ukorrekt.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38257" cy="2546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2D03A9D" w14:textId="77777777" w:rsidR="009A29C5" w:rsidRPr="002A407A" w:rsidRDefault="009A29C5" w:rsidP="009A29C5">
          <w:pPr>
            <w:rPr>
              <w:rFonts w:ascii="DIF" w:hAnsi="DIF"/>
            </w:rPr>
          </w:pPr>
        </w:p>
        <w:p w14:paraId="79656323" w14:textId="77777777" w:rsidR="009A29C5" w:rsidRPr="002A407A" w:rsidRDefault="009A29C5" w:rsidP="009A29C5">
          <w:pPr>
            <w:rPr>
              <w:rFonts w:ascii="DIF" w:hAnsi="DIF"/>
            </w:rPr>
          </w:pPr>
        </w:p>
        <w:p w14:paraId="41992835" w14:textId="77777777" w:rsidR="009A29C5" w:rsidRPr="002A407A" w:rsidRDefault="009A29C5" w:rsidP="009A29C5">
          <w:pPr>
            <w:rPr>
              <w:rFonts w:ascii="DIF" w:hAnsi="DIF"/>
            </w:rPr>
          </w:pPr>
        </w:p>
        <w:p w14:paraId="2BA841B6" w14:textId="77777777" w:rsidR="009A29C5" w:rsidRPr="002A407A" w:rsidRDefault="009A29C5" w:rsidP="009A29C5">
          <w:pPr>
            <w:rPr>
              <w:rFonts w:ascii="DIF" w:hAnsi="DIF"/>
            </w:rPr>
          </w:pPr>
        </w:p>
        <w:p w14:paraId="696E8C15" w14:textId="087EDB0A" w:rsidR="009A29C5" w:rsidRPr="002A407A" w:rsidRDefault="00FF5F94" w:rsidP="009A29C5">
          <w:pPr>
            <w:rPr>
              <w:rFonts w:ascii="DIF" w:hAnsi="DIF"/>
            </w:rPr>
          </w:pPr>
        </w:p>
      </w:sdtContent>
    </w:sdt>
    <w:p w14:paraId="5EF7CD44" w14:textId="75701B04" w:rsidR="008D7B0F" w:rsidRPr="008D7B0F" w:rsidRDefault="008D7B0F" w:rsidP="008D7B0F">
      <w:pPr>
        <w:spacing w:line="278" w:lineRule="auto"/>
        <w:rPr>
          <w:rFonts w:ascii="Adelle Sans" w:eastAsia="Aptos" w:hAnsi="Adelle Sans" w:cs="Times New Roman"/>
          <w:sz w:val="24"/>
          <w:szCs w:val="24"/>
        </w:rPr>
      </w:pPr>
      <w:r w:rsidRPr="008D7B0F">
        <w:rPr>
          <w:rFonts w:ascii="Adelle Sans" w:eastAsia="Aptos" w:hAnsi="Adelle Sans" w:cs="Times New Roman"/>
          <w:b/>
          <w:bCs/>
          <w:sz w:val="24"/>
          <w:szCs w:val="24"/>
        </w:rPr>
        <w:t xml:space="preserve">Få et kulturpas med 1000 kr. om året til oplevelser og aktiviteter </w:t>
      </w:r>
    </w:p>
    <w:p w14:paraId="638A85CA" w14:textId="2FE6B791" w:rsidR="008D7B0F" w:rsidRPr="008D7B0F" w:rsidRDefault="008D7B0F" w:rsidP="008D7B0F">
      <w:pPr>
        <w:spacing w:line="278" w:lineRule="auto"/>
        <w:rPr>
          <w:rFonts w:ascii="Adelle Sans" w:eastAsia="Aptos" w:hAnsi="Adelle Sans" w:cs="Times New Roman"/>
        </w:rPr>
      </w:pPr>
      <w:r w:rsidRPr="008D7B0F">
        <w:rPr>
          <w:rFonts w:ascii="Adelle Sans" w:eastAsia="Aptos" w:hAnsi="Adelle Sans" w:cs="Times New Roman"/>
        </w:rPr>
        <w:t xml:space="preserve">Tag til koncert med vennerne, begynd til sport i din lokale idrætsforening, se en ny film i biografen eller prøv kræfter med en kreativ workshop. Med kulturpas får du 1.000 kroner om året i 2025 og 2026, som du kan bruge på mange forskellige aktiviteter inden for kultur, idræt og foreningsliv i hele landet. </w:t>
      </w:r>
    </w:p>
    <w:sdt>
      <w:sdtPr>
        <w:rPr>
          <w:rFonts w:ascii="DIF" w:hAnsi="DIF"/>
        </w:rPr>
        <w:id w:val="1473634156"/>
        <w:lock w:val="contentLocked"/>
        <w:placeholder>
          <w:docPart w:val="DefaultPlaceholder_-1854013440"/>
        </w:placeholder>
        <w:group/>
      </w:sdtPr>
      <w:sdtContent>
        <w:p w14:paraId="5100EC1A" w14:textId="46458C10" w:rsidR="009A29C5" w:rsidRPr="002A407A" w:rsidRDefault="008D7B0F" w:rsidP="009A29C5">
          <w:pPr>
            <w:rPr>
              <w:rFonts w:ascii="DIF" w:hAnsi="DIF"/>
            </w:rPr>
          </w:pPr>
          <w:r w:rsidRPr="008D7B0F">
            <w:rPr>
              <w:rFonts w:ascii="Adelle Sans" w:eastAsia="Aptos" w:hAnsi="Adelle Sans" w:cs="Times New Roman"/>
              <w:b/>
              <w:bCs/>
              <w:noProof/>
              <w:sz w:val="24"/>
              <w:szCs w:val="24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543B794A" wp14:editId="63D0C9CE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238125</wp:posOffset>
                    </wp:positionV>
                    <wp:extent cx="6006465" cy="1404620"/>
                    <wp:effectExtent l="0" t="0" r="0" b="3810"/>
                    <wp:wrapSquare wrapText="bothSides"/>
                    <wp:docPr id="217" name="Tekstfel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06465" cy="1404620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EB7300">
                                    <a:lumMod val="100000"/>
                                    <a:alpha val="90000"/>
                                  </a:srgbClr>
                                </a:gs>
                                <a:gs pos="5000">
                                  <a:srgbClr val="EB7300">
                                    <a:alpha val="90000"/>
                                  </a:srgbClr>
                                </a:gs>
                                <a:gs pos="81000">
                                  <a:srgbClr val="B6E2C1">
                                    <a:alpha val="90000"/>
                                  </a:srgbClr>
                                </a:gs>
                                <a:gs pos="100000">
                                  <a:srgbClr val="B6E2C1">
                                    <a:alpha val="90000"/>
                                  </a:srgbClr>
                                </a:gs>
                              </a:gsLst>
                              <a:lin ang="0" scaled="1"/>
                              <a:tileRect/>
                            </a:gra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5E426F" w14:textId="77777777" w:rsidR="008D7B0F" w:rsidRPr="008D7B0F" w:rsidRDefault="008D7B0F" w:rsidP="008D7B0F">
                                <w:pPr>
                                  <w:rPr>
                                    <w:rFonts w:ascii="Adelle Sans" w:hAnsi="Adelle San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8D7B0F">
                                  <w:rPr>
                                    <w:rFonts w:ascii="Adelle Sans" w:hAnsi="Adelle San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Hvem få et kulturpas?</w:t>
                                </w:r>
                              </w:p>
                              <w:p w14:paraId="31279F73" w14:textId="77777777" w:rsidR="008D7B0F" w:rsidRPr="008D7B0F" w:rsidRDefault="008D7B0F" w:rsidP="008D7B0F">
                                <w:pPr>
                                  <w:rPr>
                                    <w:rFonts w:ascii="Adelle Sans" w:hAnsi="Adelle Sans"/>
                                  </w:rPr>
                                </w:pPr>
                                <w:r w:rsidRPr="008D7B0F">
                                  <w:rPr>
                                    <w:rFonts w:ascii="Adelle Sans" w:hAnsi="Adelle Sans"/>
                                  </w:rPr>
                                  <w:t>Du kan ansøge om at modtage et kulturpas, hvis du:</w:t>
                                </w:r>
                              </w:p>
                              <w:p w14:paraId="581CD3D2" w14:textId="77777777" w:rsidR="008D7B0F" w:rsidRPr="008D7B0F" w:rsidRDefault="008D7B0F" w:rsidP="008D7B0F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line="278" w:lineRule="auto"/>
                                  <w:rPr>
                                    <w:rFonts w:ascii="Adelle Sans" w:hAnsi="Adelle Sans"/>
                                  </w:rPr>
                                </w:pPr>
                                <w:r w:rsidRPr="008D7B0F">
                                  <w:rPr>
                                    <w:rFonts w:ascii="Adelle Sans" w:hAnsi="Adelle Sans"/>
                                  </w:rPr>
                                  <w:t xml:space="preserve">går på FGU </w:t>
                                </w:r>
                              </w:p>
                              <w:p w14:paraId="64F6FF58" w14:textId="77777777" w:rsidR="008D7B0F" w:rsidRPr="008D7B0F" w:rsidRDefault="008D7B0F" w:rsidP="008D7B0F">
                                <w:pPr>
                                  <w:rPr>
                                    <w:rFonts w:ascii="Adelle Sans" w:hAnsi="Adelle Sans"/>
                                  </w:rPr>
                                </w:pPr>
                                <w:r w:rsidRPr="008D7B0F">
                                  <w:rPr>
                                    <w:rFonts w:ascii="Adelle Sans" w:hAnsi="Adelle Sans"/>
                                  </w:rPr>
                                  <w:t>eller, hvis du:</w:t>
                                </w:r>
                              </w:p>
                              <w:p w14:paraId="72AECDEC" w14:textId="77777777" w:rsidR="008D7B0F" w:rsidRPr="008D7B0F" w:rsidRDefault="008D7B0F" w:rsidP="008D7B0F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spacing w:line="278" w:lineRule="auto"/>
                                  <w:rPr>
                                    <w:rFonts w:ascii="Adelle Sans" w:hAnsi="Adelle Sans"/>
                                  </w:rPr>
                                </w:pPr>
                                <w:r w:rsidRPr="008D7B0F">
                                  <w:rPr>
                                    <w:rFonts w:ascii="Adelle Sans" w:hAnsi="Adelle Sans"/>
                                  </w:rPr>
                                  <w:t xml:space="preserve">er mellem 15-24 år </w:t>
                                </w:r>
                              </w:p>
                              <w:p w14:paraId="371ED9B6" w14:textId="77777777" w:rsidR="008D7B0F" w:rsidRPr="008D7B0F" w:rsidRDefault="008D7B0F" w:rsidP="008D7B0F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spacing w:line="278" w:lineRule="auto"/>
                                  <w:rPr>
                                    <w:rFonts w:ascii="Adelle Sans" w:hAnsi="Adelle Sans"/>
                                  </w:rPr>
                                </w:pPr>
                                <w:r w:rsidRPr="008D7B0F">
                                  <w:rPr>
                                    <w:rFonts w:ascii="Adelle Sans" w:hAnsi="Adelle Sans"/>
                                  </w:rPr>
                                  <w:t>arbejder mindre end 18 timer om ugen</w:t>
                                </w:r>
                              </w:p>
                              <w:p w14:paraId="3592E213" w14:textId="3232BF9E" w:rsidR="008D7B0F" w:rsidRPr="008D7B0F" w:rsidRDefault="008D7B0F" w:rsidP="008D7B0F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spacing w:line="278" w:lineRule="auto"/>
                                  <w:rPr>
                                    <w:rFonts w:ascii="Adelle Sans" w:hAnsi="Adelle Sans"/>
                                  </w:rPr>
                                </w:pPr>
                                <w:r w:rsidRPr="008D7B0F">
                                  <w:rPr>
                                    <w:rFonts w:ascii="Adelle Sans" w:hAnsi="Adelle Sans"/>
                                  </w:rPr>
                                  <w:t>ikke er optaget på, ikke er i gang med eller ikke har færdiggjort en uddannelse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43B794A" id="_x0000_t202" coordsize="21600,21600" o:spt="202" path="m,l,21600r21600,l21600,xe">
                    <v:stroke joinstyle="miter"/>
                    <v:path gradientshapeok="t" o:connecttype="rect"/>
                  </v:shapetype>
                  <v:shape id="Tekstfelt 2" o:spid="_x0000_s1026" type="#_x0000_t202" style="position:absolute;margin-left:0;margin-top:18.75pt;width:472.95pt;height:110.6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" fillcolor="#eb7300" stroked="f">
                    <v:fill opacity="58982f" color2="#b6e2c1" o:opacity2="58982f" rotate="t" angle="90" colors="0 #eb7300;3277f #eb7300;53084f #b6e2c1;1 #b6e2c1" focus="100%" type="gradient"/>
                    <v:textbox style="mso-fit-shape-to-text:t">
                      <w:txbxContent>
                        <w:p w14:paraId="6E5E426F" w14:textId="77777777" w:rsidR="008D7B0F" w:rsidRPr="008D7B0F" w:rsidRDefault="008D7B0F" w:rsidP="008D7B0F">
                          <w:pPr>
                            <w:rPr>
                              <w:rFonts w:ascii="Adelle Sans" w:hAnsi="Adelle Sans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8D7B0F">
                            <w:rPr>
                              <w:rFonts w:ascii="Adelle Sans" w:hAnsi="Adelle Sans"/>
                              <w:b/>
                              <w:bCs/>
                              <w:sz w:val="24"/>
                              <w:szCs w:val="24"/>
                            </w:rPr>
                            <w:t>Hvem få et kulturpas?</w:t>
                          </w:r>
                        </w:p>
                        <w:p w14:paraId="31279F73" w14:textId="77777777" w:rsidR="008D7B0F" w:rsidRPr="008D7B0F" w:rsidRDefault="008D7B0F" w:rsidP="008D7B0F">
                          <w:pPr>
                            <w:rPr>
                              <w:rFonts w:ascii="Adelle Sans" w:hAnsi="Adelle Sans"/>
                            </w:rPr>
                          </w:pPr>
                          <w:r w:rsidRPr="008D7B0F">
                            <w:rPr>
                              <w:rFonts w:ascii="Adelle Sans" w:hAnsi="Adelle Sans"/>
                            </w:rPr>
                            <w:t>Du kan ansøge om at modtage et kulturpas, hvis du:</w:t>
                          </w:r>
                        </w:p>
                        <w:p w14:paraId="581CD3D2" w14:textId="77777777" w:rsidR="008D7B0F" w:rsidRPr="008D7B0F" w:rsidRDefault="008D7B0F" w:rsidP="008D7B0F">
                          <w:pPr>
                            <w:numPr>
                              <w:ilvl w:val="0"/>
                              <w:numId w:val="1"/>
                            </w:numPr>
                            <w:spacing w:line="278" w:lineRule="auto"/>
                            <w:rPr>
                              <w:rFonts w:ascii="Adelle Sans" w:hAnsi="Adelle Sans"/>
                            </w:rPr>
                          </w:pPr>
                          <w:r w:rsidRPr="008D7B0F">
                            <w:rPr>
                              <w:rFonts w:ascii="Adelle Sans" w:hAnsi="Adelle Sans"/>
                            </w:rPr>
                            <w:t xml:space="preserve">går på FGU </w:t>
                          </w:r>
                        </w:p>
                        <w:p w14:paraId="64F6FF58" w14:textId="77777777" w:rsidR="008D7B0F" w:rsidRPr="008D7B0F" w:rsidRDefault="008D7B0F" w:rsidP="008D7B0F">
                          <w:pPr>
                            <w:rPr>
                              <w:rFonts w:ascii="Adelle Sans" w:hAnsi="Adelle Sans"/>
                            </w:rPr>
                          </w:pPr>
                          <w:r w:rsidRPr="008D7B0F">
                            <w:rPr>
                              <w:rFonts w:ascii="Adelle Sans" w:hAnsi="Adelle Sans"/>
                            </w:rPr>
                            <w:t>eller, hvis du:</w:t>
                          </w:r>
                        </w:p>
                        <w:p w14:paraId="72AECDEC" w14:textId="77777777" w:rsidR="008D7B0F" w:rsidRPr="008D7B0F" w:rsidRDefault="008D7B0F" w:rsidP="008D7B0F">
                          <w:pPr>
                            <w:numPr>
                              <w:ilvl w:val="0"/>
                              <w:numId w:val="2"/>
                            </w:numPr>
                            <w:spacing w:line="278" w:lineRule="auto"/>
                            <w:rPr>
                              <w:rFonts w:ascii="Adelle Sans" w:hAnsi="Adelle Sans"/>
                            </w:rPr>
                          </w:pPr>
                          <w:r w:rsidRPr="008D7B0F">
                            <w:rPr>
                              <w:rFonts w:ascii="Adelle Sans" w:hAnsi="Adelle Sans"/>
                            </w:rPr>
                            <w:t xml:space="preserve">er mellem 15-24 år </w:t>
                          </w:r>
                        </w:p>
                        <w:p w14:paraId="371ED9B6" w14:textId="77777777" w:rsidR="008D7B0F" w:rsidRPr="008D7B0F" w:rsidRDefault="008D7B0F" w:rsidP="008D7B0F">
                          <w:pPr>
                            <w:numPr>
                              <w:ilvl w:val="0"/>
                              <w:numId w:val="2"/>
                            </w:numPr>
                            <w:spacing w:line="278" w:lineRule="auto"/>
                            <w:rPr>
                              <w:rFonts w:ascii="Adelle Sans" w:hAnsi="Adelle Sans"/>
                            </w:rPr>
                          </w:pPr>
                          <w:r w:rsidRPr="008D7B0F">
                            <w:rPr>
                              <w:rFonts w:ascii="Adelle Sans" w:hAnsi="Adelle Sans"/>
                            </w:rPr>
                            <w:t>arbejder mindre end 18 timer om ugen</w:t>
                          </w:r>
                        </w:p>
                        <w:p w14:paraId="3592E213" w14:textId="3232BF9E" w:rsidR="008D7B0F" w:rsidRPr="008D7B0F" w:rsidRDefault="008D7B0F" w:rsidP="008D7B0F">
                          <w:pPr>
                            <w:numPr>
                              <w:ilvl w:val="0"/>
                              <w:numId w:val="2"/>
                            </w:numPr>
                            <w:spacing w:line="278" w:lineRule="auto"/>
                            <w:rPr>
                              <w:rFonts w:ascii="Adelle Sans" w:hAnsi="Adelle Sans"/>
                            </w:rPr>
                          </w:pPr>
                          <w:r w:rsidRPr="008D7B0F">
                            <w:rPr>
                              <w:rFonts w:ascii="Adelle Sans" w:hAnsi="Adelle Sans"/>
                            </w:rPr>
                            <w:t>ikke er optaget på, ikke er i gang med eller ikke har færdiggjort en uddannelse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</w:sdtContent>
    </w:sdt>
    <w:p w14:paraId="00D0B0A2" w14:textId="5738059A" w:rsidR="008D7B0F" w:rsidRPr="008D7B0F" w:rsidRDefault="008D7B0F" w:rsidP="008D7B0F">
      <w:pPr>
        <w:rPr>
          <w:rFonts w:ascii="Adelle Sans" w:hAnsi="Adelle Sans"/>
        </w:rPr>
      </w:pPr>
      <w:r w:rsidRPr="008D7B0F">
        <w:rPr>
          <w:rFonts w:ascii="Adelle Sans" w:hAnsi="Adelle Sans"/>
          <w:b/>
          <w:bCs/>
          <w:sz w:val="24"/>
          <w:szCs w:val="24"/>
        </w:rPr>
        <w:t>Ansøg om et kulturpas</w:t>
      </w:r>
      <w:r w:rsidRPr="008D7B0F">
        <w:rPr>
          <w:rFonts w:ascii="Adelle Sans" w:hAnsi="Adelle Sans"/>
        </w:rPr>
        <w:br/>
        <w:t xml:space="preserve">Gå ind på </w:t>
      </w:r>
      <w:hyperlink r:id="rId13" w:history="1">
        <w:r w:rsidRPr="008D7B0F">
          <w:rPr>
            <w:rStyle w:val="Hyperlink"/>
            <w:rFonts w:ascii="Adelle Sans" w:hAnsi="Adelle Sans"/>
          </w:rPr>
          <w:t>www.kulturpasinfo.dk</w:t>
        </w:r>
      </w:hyperlink>
      <w:r w:rsidRPr="008D7B0F">
        <w:rPr>
          <w:rFonts w:ascii="Adelle Sans" w:hAnsi="Adelle Sans"/>
        </w:rPr>
        <w:t xml:space="preserve"> - her kan du finde en nem guide til, hvordan du søger. </w:t>
      </w:r>
      <w:r w:rsidRPr="008D7B0F">
        <w:rPr>
          <w:rFonts w:ascii="Adelle Sans" w:hAnsi="Adelle Sans"/>
        </w:rPr>
        <w:br/>
        <w:t>Jo før du søger, jo hurtigere kan du komme ud og få nye oplevelser.</w:t>
      </w:r>
    </w:p>
    <w:p w14:paraId="6114F557" w14:textId="7318A5B9" w:rsidR="008D7B0F" w:rsidRPr="008D7B0F" w:rsidRDefault="00A3603C" w:rsidP="008D7B0F">
      <w:pPr>
        <w:rPr>
          <w:rFonts w:ascii="Adelle Sans" w:hAnsi="Adelle Sans"/>
        </w:rPr>
      </w:pPr>
      <w:r>
        <w:rPr>
          <w:rFonts w:ascii="Adelle Sans" w:hAnsi="Adelle Sans"/>
          <w:b/>
          <w:bCs/>
          <w:sz w:val="24"/>
          <w:szCs w:val="24"/>
        </w:rPr>
        <w:br/>
      </w:r>
      <w:r w:rsidR="008D7B0F" w:rsidRPr="008D7B0F">
        <w:rPr>
          <w:rFonts w:ascii="Adelle Sans" w:hAnsi="Adelle Sans"/>
          <w:b/>
          <w:bCs/>
          <w:sz w:val="24"/>
          <w:szCs w:val="24"/>
        </w:rPr>
        <w:t xml:space="preserve">Har du brug for hjælp? </w:t>
      </w:r>
      <w:r w:rsidR="008D7B0F" w:rsidRPr="008D7B0F">
        <w:rPr>
          <w:rFonts w:ascii="Adelle Sans" w:hAnsi="Adelle Sans"/>
        </w:rPr>
        <w:br/>
        <w:t xml:space="preserve">Tag fat i en underviser (FGU), din uddannelsesvejleder eller en anden kontaktperson - så kan de hjælpe dig med at ansøge. Du kan finde mere information og svar på </w:t>
      </w:r>
      <w:hyperlink r:id="rId14" w:history="1">
        <w:r w:rsidR="008D7B0F" w:rsidRPr="008D7B0F">
          <w:rPr>
            <w:rStyle w:val="Hyperlink"/>
            <w:rFonts w:ascii="Adelle Sans" w:hAnsi="Adelle Sans"/>
          </w:rPr>
          <w:t>kulturpasinfo.dk.</w:t>
        </w:r>
      </w:hyperlink>
    </w:p>
    <w:p w14:paraId="7C14F72D" w14:textId="77777777" w:rsidR="008D7B0F" w:rsidRDefault="008D7B0F" w:rsidP="008D7B0F">
      <w:pPr>
        <w:rPr>
          <w:b/>
          <w:bCs/>
        </w:rPr>
      </w:pPr>
    </w:p>
    <w:p w14:paraId="286450F8" w14:textId="315F8CCD" w:rsidR="009A29C5" w:rsidRPr="00A3603C" w:rsidRDefault="008D7B0F" w:rsidP="009A29C5">
      <w:pPr>
        <w:rPr>
          <w:rFonts w:ascii="Adelle Sans" w:hAnsi="Adelle Sans"/>
        </w:rPr>
      </w:pPr>
      <w:r w:rsidRPr="008D7B0F">
        <w:rPr>
          <w:rFonts w:ascii="Adelle Sans" w:hAnsi="Adelle Sans"/>
          <w:b/>
          <w:bCs/>
        </w:rPr>
        <w:t>Med venlig hilsen</w:t>
      </w:r>
      <w:r w:rsidRPr="008D7B0F">
        <w:rPr>
          <w:rFonts w:ascii="Adelle Sans" w:hAnsi="Adelle Sans"/>
        </w:rPr>
        <w:t xml:space="preserve"> </w:t>
      </w:r>
      <w:r w:rsidRPr="008D7B0F">
        <w:rPr>
          <w:rFonts w:ascii="Adelle Sans" w:hAnsi="Adelle Sans"/>
        </w:rPr>
        <w:br/>
      </w:r>
      <w:r w:rsidRPr="008D7B0F">
        <w:rPr>
          <w:rFonts w:ascii="Adelle Sans" w:hAnsi="Adelle Sans"/>
          <w:i/>
          <w:iCs/>
        </w:rPr>
        <w:t>Afsender kommun</w:t>
      </w:r>
      <w:r w:rsidR="00A3603C">
        <w:rPr>
          <w:rFonts w:ascii="Adelle Sans" w:hAnsi="Adelle Sans"/>
          <w:i/>
          <w:iCs/>
        </w:rPr>
        <w:t>e</w:t>
      </w:r>
    </w:p>
    <w:sectPr w:rsidR="009A29C5" w:rsidRPr="00A3603C" w:rsidSect="008D7B0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DA7BE" w14:textId="77777777" w:rsidR="008D7B0F" w:rsidRDefault="008D7B0F" w:rsidP="004457D1">
      <w:pPr>
        <w:spacing w:after="0" w:line="240" w:lineRule="auto"/>
      </w:pPr>
      <w:r>
        <w:separator/>
      </w:r>
    </w:p>
  </w:endnote>
  <w:endnote w:type="continuationSeparator" w:id="0">
    <w:p w14:paraId="467BE9B3" w14:textId="77777777" w:rsidR="008D7B0F" w:rsidRDefault="008D7B0F" w:rsidP="00445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F">
    <w:panose1 w:val="00000000000000000000"/>
    <w:charset w:val="00"/>
    <w:family w:val="auto"/>
    <w:pitch w:val="variable"/>
    <w:sig w:usb0="80000027" w:usb1="00000062" w:usb2="00000000" w:usb3="00000000" w:csb0="00000011" w:csb1="00000000"/>
  </w:font>
  <w:font w:name="Adelle Sans">
    <w:panose1 w:val="02000503000000020004"/>
    <w:charset w:val="00"/>
    <w:family w:val="modern"/>
    <w:notTrueType/>
    <w:pitch w:val="variable"/>
    <w:sig w:usb0="80000087" w:usb1="0000004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E97FB" w14:textId="77777777" w:rsidR="008D7B0F" w:rsidRDefault="008D7B0F" w:rsidP="004457D1">
      <w:pPr>
        <w:spacing w:after="0" w:line="240" w:lineRule="auto"/>
      </w:pPr>
      <w:r>
        <w:separator/>
      </w:r>
    </w:p>
  </w:footnote>
  <w:footnote w:type="continuationSeparator" w:id="0">
    <w:p w14:paraId="47E9408F" w14:textId="77777777" w:rsidR="008D7B0F" w:rsidRDefault="008D7B0F" w:rsidP="004457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58509D"/>
    <w:multiLevelType w:val="multilevel"/>
    <w:tmpl w:val="9F02B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606B91"/>
    <w:multiLevelType w:val="multilevel"/>
    <w:tmpl w:val="BF2ED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0684042">
    <w:abstractNumId w:val="0"/>
  </w:num>
  <w:num w:numId="2" w16cid:durableId="13395011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formsDesign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0F"/>
    <w:rsid w:val="00136454"/>
    <w:rsid w:val="00260D16"/>
    <w:rsid w:val="002A407A"/>
    <w:rsid w:val="003842C6"/>
    <w:rsid w:val="00390A1E"/>
    <w:rsid w:val="0040786E"/>
    <w:rsid w:val="004457D1"/>
    <w:rsid w:val="004A169F"/>
    <w:rsid w:val="004E6289"/>
    <w:rsid w:val="005D501C"/>
    <w:rsid w:val="005E79D7"/>
    <w:rsid w:val="00785AE6"/>
    <w:rsid w:val="008D7B0F"/>
    <w:rsid w:val="00935679"/>
    <w:rsid w:val="009A29C5"/>
    <w:rsid w:val="00A3603C"/>
    <w:rsid w:val="00C03A4C"/>
    <w:rsid w:val="00CC3541"/>
    <w:rsid w:val="00CD72B3"/>
    <w:rsid w:val="00ED0193"/>
    <w:rsid w:val="00FF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D3AFA4"/>
  <w15:chartTrackingRefBased/>
  <w15:docId w15:val="{FFA14C0B-DBC5-4002-AD77-6A0A3B3D3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457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457D1"/>
  </w:style>
  <w:style w:type="paragraph" w:styleId="Sidefod">
    <w:name w:val="footer"/>
    <w:basedOn w:val="Normal"/>
    <w:link w:val="SidefodTegn"/>
    <w:uiPriority w:val="99"/>
    <w:unhideWhenUsed/>
    <w:rsid w:val="004457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457D1"/>
  </w:style>
  <w:style w:type="character" w:styleId="Pladsholdertekst">
    <w:name w:val="Placeholder Text"/>
    <w:basedOn w:val="Standardskrifttypeiafsnit"/>
    <w:uiPriority w:val="99"/>
    <w:semiHidden/>
    <w:rsid w:val="008D7B0F"/>
    <w:rPr>
      <w:color w:val="666666"/>
    </w:rPr>
  </w:style>
  <w:style w:type="character" w:styleId="Hyperlink">
    <w:name w:val="Hyperlink"/>
    <w:basedOn w:val="Standardskrifttypeiafsnit"/>
    <w:uiPriority w:val="99"/>
    <w:unhideWhenUsed/>
    <w:rsid w:val="008D7B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kulturpasinfo.dk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kulturpasinfo.d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halieTj&#248;rnelund\AppData\Local\Temp\Templafy\WordVsto\DIF_blank_ny_2025%20(1)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478AFB4-EF33-469B-8898-0435A1812878}"/>
      </w:docPartPr>
      <w:docPartBody>
        <w:p w:rsidR="00EA72B6" w:rsidRDefault="00EA72B6">
          <w:r w:rsidRPr="00CE52EF">
            <w:rPr>
              <w:rStyle w:val="Pladsholdertekst"/>
            </w:rPr>
            <w:t>Klik eller tryk her for at skrive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F">
    <w:panose1 w:val="00000000000000000000"/>
    <w:charset w:val="00"/>
    <w:family w:val="auto"/>
    <w:pitch w:val="variable"/>
    <w:sig w:usb0="80000027" w:usb1="00000062" w:usb2="00000000" w:usb3="00000000" w:csb0="00000011" w:csb1="00000000"/>
  </w:font>
  <w:font w:name="Adelle Sans">
    <w:panose1 w:val="02000503000000020004"/>
    <w:charset w:val="00"/>
    <w:family w:val="modern"/>
    <w:notTrueType/>
    <w:pitch w:val="variable"/>
    <w:sig w:usb0="80000087" w:usb1="0000004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2B6"/>
    <w:rsid w:val="0040786E"/>
    <w:rsid w:val="004E6289"/>
    <w:rsid w:val="00EA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da-D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EA72B6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A3EC61047EE841AFB22466B3976B5B" ma:contentTypeVersion="12" ma:contentTypeDescription="Opret et nyt dokument." ma:contentTypeScope="" ma:versionID="6623d3f5f11c09daeb8f2e4a3aea024e">
  <xsd:schema xmlns:xsd="http://www.w3.org/2001/XMLSchema" xmlns:xs="http://www.w3.org/2001/XMLSchema" xmlns:p="http://schemas.microsoft.com/office/2006/metadata/properties" xmlns:ns2="811835bf-f9da-426f-9049-c4f44a9984ac" xmlns:ns3="9a19914c-4a3c-4acb-9b48-de7d8d05d8a2" targetNamespace="http://schemas.microsoft.com/office/2006/metadata/properties" ma:root="true" ma:fieldsID="43661136b9b4738e83bdd305fd9fa8d7" ns2:_="" ns3:_="">
    <xsd:import namespace="811835bf-f9da-426f-9049-c4f44a9984ac"/>
    <xsd:import namespace="9a19914c-4a3c-4acb-9b48-de7d8d05d8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835bf-f9da-426f-9049-c4f44a9984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Billedmærker" ma:readOnly="false" ma:fieldId="{5cf76f15-5ced-4ddc-b409-7134ff3c332f}" ma:taxonomyMulti="true" ma:sspId="9e91bdb0-c8f2-42f2-967d-5e73220e0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19914c-4a3c-4acb-9b48-de7d8d05d8a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39d4bb0-3790-4f55-a750-d97b1f02ad20}" ma:internalName="TaxCatchAll" ma:showField="CatchAllData" ma:web="9a19914c-4a3c-4acb-9b48-de7d8d05d8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1835bf-f9da-426f-9049-c4f44a9984ac">
      <Terms xmlns="http://schemas.microsoft.com/office/infopath/2007/PartnerControls"/>
    </lcf76f155ced4ddcb4097134ff3c332f>
    <TaxCatchAll xmlns="9a19914c-4a3c-4acb-9b48-de7d8d05d8a2" xsi:nil="true"/>
  </documentManagement>
</p:properties>
</file>

<file path=customXml/item3.xml><?xml version="1.0" encoding="utf-8"?>
<TemplafyTemplateConfiguration><![CDATA[{"elementsMetadata":[],"transformationConfigurations":[],"templateName":"DIF_blank_ny_2025 (1)","templateDescription":"","enableDocumentContentUpdater":false,"version":"2.0"}]]></TemplafyTemplateConfiguratio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TemplafyFormConfiguration><![CDATA[{"formFields":[],"formDataEntries":[]}]]></TemplafyFormConfiguration>
</file>

<file path=customXml/itemProps1.xml><?xml version="1.0" encoding="utf-8"?>
<ds:datastoreItem xmlns:ds="http://schemas.openxmlformats.org/officeDocument/2006/customXml" ds:itemID="{AF1EBBD7-6870-4B54-A344-9FF41AC10E65}"/>
</file>

<file path=customXml/itemProps2.xml><?xml version="1.0" encoding="utf-8"?>
<ds:datastoreItem xmlns:ds="http://schemas.openxmlformats.org/officeDocument/2006/customXml" ds:itemID="{0B4F644D-2C5E-4D90-A40C-250FDEE280AA}">
  <ds:schemaRefs>
    <ds:schemaRef ds:uri="http://schemas.microsoft.com/office/2006/metadata/properties"/>
    <ds:schemaRef ds:uri="http://schemas.microsoft.com/office/infopath/2007/PartnerControls"/>
    <ds:schemaRef ds:uri="811835bf-f9da-426f-9049-c4f44a9984ac"/>
    <ds:schemaRef ds:uri="9a19914c-4a3c-4acb-9b48-de7d8d05d8a2"/>
  </ds:schemaRefs>
</ds:datastoreItem>
</file>

<file path=customXml/itemProps3.xml><?xml version="1.0" encoding="utf-8"?>
<ds:datastoreItem xmlns:ds="http://schemas.openxmlformats.org/officeDocument/2006/customXml" ds:itemID="{FD02A0B0-6266-4191-A831-0286BACAFD48}">
  <ds:schemaRefs/>
</ds:datastoreItem>
</file>

<file path=customXml/itemProps4.xml><?xml version="1.0" encoding="utf-8"?>
<ds:datastoreItem xmlns:ds="http://schemas.openxmlformats.org/officeDocument/2006/customXml" ds:itemID="{6FE03592-2F95-4B3D-9A45-04B1AE3D186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EEA3C7A-A1D1-452C-8811-3B88BD7C21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DIF_blank_ny_2025 (1)1</Template>
  <TotalTime>17</TotalTime>
  <Pages>1</Pages>
  <Words>126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Tjørnelund</dc:creator>
  <cp:keywords/>
  <dc:description/>
  <cp:lastModifiedBy>Nathalie Tjørnelund</cp:lastModifiedBy>
  <cp:revision>2</cp:revision>
  <dcterms:created xsi:type="dcterms:W3CDTF">2025-09-11T12:05:00Z</dcterms:created>
  <dcterms:modified xsi:type="dcterms:W3CDTF">2025-09-12T13:40:00Z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dif</vt:lpwstr>
  </property>
  <property fmtid="{D5CDD505-2E9C-101B-9397-08002B2CF9AE}" pid="3" name="TemplafyTemplateId">
    <vt:lpwstr>1214609639781171312</vt:lpwstr>
  </property>
  <property fmtid="{D5CDD505-2E9C-101B-9397-08002B2CF9AE}" pid="4" name="TemplafyUserProfileId">
    <vt:lpwstr>1145559630947024909</vt:lpwstr>
  </property>
  <property fmtid="{D5CDD505-2E9C-101B-9397-08002B2CF9AE}" pid="5" name="TemplafyLanguageCode">
    <vt:lpwstr>da-DK</vt:lpwstr>
  </property>
  <property fmtid="{D5CDD505-2E9C-101B-9397-08002B2CF9AE}" pid="6" name="TemplafyFromBlank">
    <vt:bool>true</vt:bool>
  </property>
  <property fmtid="{D5CDD505-2E9C-101B-9397-08002B2CF9AE}" pid="7" name="MediaServiceImageTags">
    <vt:lpwstr/>
  </property>
  <property fmtid="{D5CDD505-2E9C-101B-9397-08002B2CF9AE}" pid="8" name="ContentTypeId">
    <vt:lpwstr>0x01010049A3EC61047EE841AFB22466B3976B5B</vt:lpwstr>
  </property>
</Properties>
</file>